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75D66" w14:textId="77777777" w:rsidR="00C634D4" w:rsidRDefault="00C634D4" w:rsidP="00B11428"/>
    <w:p w14:paraId="19AD973C" w14:textId="77777777" w:rsidR="00486E50" w:rsidRDefault="00486E50" w:rsidP="00486E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20C">
        <w:rPr>
          <w:rFonts w:ascii="Times New Roman" w:hAnsi="Times New Roman" w:cs="Times New Roman"/>
          <w:b/>
          <w:sz w:val="28"/>
          <w:szCs w:val="28"/>
        </w:rPr>
        <w:t>DOTAZNÍK – DRUHÝ CIZÍ JAZYK</w:t>
      </w:r>
    </w:p>
    <w:p w14:paraId="338FAAC5" w14:textId="77777777" w:rsidR="00486E50" w:rsidRDefault="00486E50" w:rsidP="00486E50">
      <w:pPr>
        <w:rPr>
          <w:rFonts w:ascii="Times New Roman" w:hAnsi="Times New Roman" w:cs="Times New Roman"/>
          <w:b/>
          <w:sz w:val="28"/>
          <w:szCs w:val="28"/>
        </w:rPr>
      </w:pPr>
    </w:p>
    <w:p w14:paraId="29971678" w14:textId="77777777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 a příjmení žáka/ žákyně: </w:t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2445B756" w14:textId="77777777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21972B7F" w14:textId="77777777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</w:p>
    <w:p w14:paraId="3F6C6507" w14:textId="77777777" w:rsidR="00486E50" w:rsidRDefault="00486E50" w:rsidP="00486E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Prvním vyučovaným cizím jazykem je od primy anglický jazyk.</w:t>
      </w:r>
    </w:p>
    <w:p w14:paraId="3C6C98BB" w14:textId="77777777" w:rsidR="00486E50" w:rsidRDefault="00486E50" w:rsidP="00486E50">
      <w:pPr>
        <w:rPr>
          <w:rFonts w:ascii="Times New Roman" w:hAnsi="Times New Roman" w:cs="Times New Roman"/>
          <w:b/>
          <w:sz w:val="24"/>
          <w:szCs w:val="24"/>
        </w:rPr>
      </w:pPr>
    </w:p>
    <w:p w14:paraId="2D2C19F2" w14:textId="77777777" w:rsidR="00486E50" w:rsidRDefault="00486E50" w:rsidP="00486E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Jako druhý cizí jazyk má od sekundy zájem studovat:</w:t>
      </w:r>
    </w:p>
    <w:p w14:paraId="0FEC34DB" w14:textId="77777777" w:rsidR="00486E50" w:rsidRPr="00CA3052" w:rsidRDefault="00486E50" w:rsidP="00486E5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A3052">
        <w:rPr>
          <w:rFonts w:ascii="Times New Roman" w:hAnsi="Times New Roman" w:cs="Times New Roman"/>
          <w:b/>
          <w:i/>
          <w:sz w:val="24"/>
          <w:szCs w:val="24"/>
        </w:rPr>
        <w:t>*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preference jazyků vyjádřete čísly 1, 2, 3</w:t>
      </w:r>
    </w:p>
    <w:p w14:paraId="73B46429" w14:textId="77777777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</w:p>
    <w:p w14:paraId="6A737858" w14:textId="1DDC7100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ěmecký jazyk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6ADCC71F" w14:textId="0C542275" w:rsidR="00486E50" w:rsidRDefault="00486E50" w:rsidP="00486E50">
      <w:pPr>
        <w:ind w:left="-1417" w:firstLine="14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panělský jazyk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32CFD378" w14:textId="4E7A5070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rancouzský jazyk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</w:t>
      </w:r>
    </w:p>
    <w:p w14:paraId="69F068F3" w14:textId="77777777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</w:p>
    <w:p w14:paraId="46F7219F" w14:textId="77777777" w:rsidR="00486E50" w:rsidRDefault="00486E50" w:rsidP="00486E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Kritéria zařazení do skupin</w:t>
      </w:r>
    </w:p>
    <w:p w14:paraId="11D1A775" w14:textId="77777777" w:rsidR="00486E50" w:rsidRDefault="00486E50" w:rsidP="00486E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Žáci budou zařazeni do skupin podle těchto kritérií:</w:t>
      </w:r>
    </w:p>
    <w:p w14:paraId="3311ED0D" w14:textId="77777777" w:rsidR="00486E50" w:rsidRDefault="00486E50" w:rsidP="00486E50">
      <w:pPr>
        <w:pStyle w:val="Odstavecseseznamem"/>
        <w:numPr>
          <w:ilvl w:val="0"/>
          <w:numId w:val="6"/>
        </w:numPr>
        <w:spacing w:line="257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zájmu o jednotlivé jazyky</w:t>
      </w:r>
    </w:p>
    <w:p w14:paraId="51BFD261" w14:textId="77777777" w:rsidR="00486E50" w:rsidRDefault="00486E50" w:rsidP="00486E50">
      <w:pPr>
        <w:pStyle w:val="Odstavecseseznamem"/>
        <w:numPr>
          <w:ilvl w:val="0"/>
          <w:numId w:val="6"/>
        </w:numPr>
        <w:spacing w:line="257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umístění v přijímacích zkouškách</w:t>
      </w:r>
    </w:p>
    <w:p w14:paraId="46F6B817" w14:textId="77777777" w:rsidR="00486E50" w:rsidRDefault="00486E50" w:rsidP="00486E50">
      <w:pPr>
        <w:pStyle w:val="Odstavecseseznamem"/>
        <w:numPr>
          <w:ilvl w:val="0"/>
          <w:numId w:val="6"/>
        </w:numPr>
        <w:spacing w:line="257" w:lineRule="auto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personálních podmínek školy</w:t>
      </w:r>
    </w:p>
    <w:p w14:paraId="020136EE" w14:textId="77777777" w:rsidR="00486E50" w:rsidRDefault="00486E50" w:rsidP="00486E50">
      <w:pPr>
        <w:spacing w:line="257" w:lineRule="auto"/>
        <w:rPr>
          <w:rFonts w:ascii="Times New Roman" w:hAnsi="Times New Roman" w:cs="Times New Roman"/>
          <w:sz w:val="24"/>
          <w:szCs w:val="24"/>
        </w:rPr>
      </w:pPr>
    </w:p>
    <w:p w14:paraId="03A50382" w14:textId="77777777" w:rsidR="00486E50" w:rsidRDefault="00486E50" w:rsidP="00486E50">
      <w:pPr>
        <w:spacing w:line="257" w:lineRule="auto"/>
        <w:rPr>
          <w:rFonts w:ascii="Times New Roman" w:hAnsi="Times New Roman" w:cs="Times New Roman"/>
          <w:sz w:val="24"/>
          <w:szCs w:val="24"/>
        </w:rPr>
      </w:pPr>
    </w:p>
    <w:p w14:paraId="6C844ACC" w14:textId="77777777" w:rsidR="00486E50" w:rsidRDefault="00486E50" w:rsidP="00486E50">
      <w:pPr>
        <w:spacing w:line="257" w:lineRule="auto"/>
        <w:rPr>
          <w:rFonts w:ascii="Times New Roman" w:hAnsi="Times New Roman" w:cs="Times New Roman"/>
          <w:sz w:val="24"/>
          <w:szCs w:val="24"/>
        </w:rPr>
      </w:pPr>
    </w:p>
    <w:p w14:paraId="2A366A43" w14:textId="77777777" w:rsidR="00486E50" w:rsidRDefault="00486E50" w:rsidP="00486E50">
      <w:pPr>
        <w:spacing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Datum: 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04976822" w14:textId="77777777" w:rsidR="00486E50" w:rsidRPr="00162BD9" w:rsidRDefault="00486E50" w:rsidP="00486E50">
      <w:pPr>
        <w:spacing w:line="257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podpis zákonného zástupce</w:t>
      </w:r>
    </w:p>
    <w:p w14:paraId="34C23665" w14:textId="77777777" w:rsidR="00486E50" w:rsidRPr="00B11428" w:rsidRDefault="00486E50" w:rsidP="00B11428"/>
    <w:sectPr w:rsidR="00486E50" w:rsidRPr="00B114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08CCA" w14:textId="77777777" w:rsidR="00CE5974" w:rsidRDefault="00CE5974" w:rsidP="00403735">
      <w:pPr>
        <w:spacing w:after="0" w:line="240" w:lineRule="auto"/>
      </w:pPr>
      <w:r>
        <w:separator/>
      </w:r>
    </w:p>
  </w:endnote>
  <w:endnote w:type="continuationSeparator" w:id="0">
    <w:p w14:paraId="7BC222D7" w14:textId="77777777" w:rsidR="00CE5974" w:rsidRDefault="00CE5974" w:rsidP="00403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71695" w14:textId="77777777" w:rsidR="004B41E0" w:rsidRDefault="004B41E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5D6E" w14:textId="77777777" w:rsidR="00AC7073" w:rsidRPr="00AC7073" w:rsidRDefault="00A03662" w:rsidP="00A03662">
    <w:pPr>
      <w:pStyle w:val="Zpat"/>
      <w:pBdr>
        <w:top w:val="single" w:sz="4" w:space="3" w:color="auto"/>
      </w:pBdr>
      <w:tabs>
        <w:tab w:val="clear" w:pos="4536"/>
        <w:tab w:val="left" w:pos="2835"/>
        <w:tab w:val="left" w:pos="4820"/>
        <w:tab w:val="left" w:pos="7655"/>
        <w:tab w:val="left" w:pos="7938"/>
      </w:tabs>
    </w:pPr>
    <w:r>
      <w:rPr>
        <w:sz w:val="16"/>
        <w:szCs w:val="16"/>
      </w:rPr>
      <w:t>Bankovní spojení:</w:t>
    </w:r>
    <w:r>
      <w:rPr>
        <w:sz w:val="16"/>
        <w:szCs w:val="16"/>
      </w:rPr>
      <w:tab/>
      <w:t>IČ:</w:t>
    </w:r>
    <w:r>
      <w:rPr>
        <w:sz w:val="16"/>
        <w:szCs w:val="16"/>
      </w:rPr>
      <w:tab/>
      <w:t>Telefon:</w:t>
    </w:r>
    <w:r w:rsidR="00AC7073" w:rsidRPr="00AC7073">
      <w:rPr>
        <w:sz w:val="16"/>
        <w:szCs w:val="16"/>
      </w:rPr>
      <w:tab/>
    </w:r>
    <w:r>
      <w:rPr>
        <w:sz w:val="16"/>
        <w:szCs w:val="16"/>
      </w:rPr>
      <w:t>E-mail:</w:t>
    </w:r>
    <w:r w:rsidR="00AC7073" w:rsidRPr="00AC7073">
      <w:rPr>
        <w:sz w:val="16"/>
        <w:szCs w:val="16"/>
      </w:rPr>
      <w:tab/>
    </w:r>
    <w:r w:rsidR="00AC7073">
      <w:rPr>
        <w:sz w:val="16"/>
        <w:szCs w:val="16"/>
      </w:rPr>
      <w:br/>
    </w:r>
    <w:r>
      <w:t>2003170004/6000</w:t>
    </w:r>
    <w:r w:rsidR="00AC7073">
      <w:tab/>
    </w:r>
    <w:r>
      <w:t>60460784</w:t>
    </w:r>
    <w:r w:rsidR="00AC7073">
      <w:tab/>
    </w:r>
    <w:r>
      <w:t xml:space="preserve">+420 </w:t>
    </w:r>
    <w:r w:rsidR="00C93DA9">
      <w:t>270 007 5</w:t>
    </w:r>
    <w:r>
      <w:t>01</w:t>
    </w:r>
    <w:r w:rsidR="00AC7073">
      <w:tab/>
    </w:r>
    <w:r>
      <w:t>office@ggg.cz</w:t>
    </w:r>
    <w:r w:rsidR="00A3420B">
      <w:t xml:space="preserve"> </w:t>
    </w:r>
    <w:r w:rsidR="00AC7073">
      <w:tab/>
    </w:r>
    <w:r w:rsidR="00AC7073">
      <w:tab/>
    </w:r>
    <w:r w:rsidR="00AC7073">
      <w:tab/>
    </w:r>
    <w:hyperlink r:id="rId1" w:history="1">
      <w:r w:rsidRPr="00A60D16">
        <w:rPr>
          <w:rStyle w:val="Hypertextovodkaz"/>
        </w:rPr>
        <w:t>www.ggg.cz</w:t>
      </w:r>
    </w:hyperlink>
    <w:r w:rsidR="00A3420B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AD6A" w14:textId="77777777" w:rsidR="004B41E0" w:rsidRDefault="004B41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0BBF0" w14:textId="77777777" w:rsidR="00CE5974" w:rsidRDefault="00CE5974" w:rsidP="00403735">
      <w:pPr>
        <w:spacing w:after="0" w:line="240" w:lineRule="auto"/>
      </w:pPr>
      <w:r>
        <w:separator/>
      </w:r>
    </w:p>
  </w:footnote>
  <w:footnote w:type="continuationSeparator" w:id="0">
    <w:p w14:paraId="6496A143" w14:textId="77777777" w:rsidR="00CE5974" w:rsidRDefault="00CE5974" w:rsidP="00403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0C89F" w14:textId="77777777" w:rsidR="004B41E0" w:rsidRDefault="004B41E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5D6C" w14:textId="6410608A" w:rsidR="00403735" w:rsidRDefault="004B41E0" w:rsidP="00A87475">
    <w:pPr>
      <w:pStyle w:val="Zhlav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415E4" wp14:editId="3B10AF9E">
          <wp:simplePos x="0" y="0"/>
          <wp:positionH relativeFrom="column">
            <wp:posOffset>4600130</wp:posOffset>
          </wp:positionH>
          <wp:positionV relativeFrom="paragraph">
            <wp:posOffset>13970</wp:posOffset>
          </wp:positionV>
          <wp:extent cx="1165456" cy="709683"/>
          <wp:effectExtent l="0" t="0" r="0" b="0"/>
          <wp:wrapNone/>
          <wp:docPr id="198986485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456" cy="7096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3735" w:rsidRPr="00A87475">
      <w:rPr>
        <w:b/>
        <w:sz w:val="40"/>
        <w:szCs w:val="40"/>
      </w:rPr>
      <w:t>Gymnázium, Praha 8, Ústavní 400</w:t>
    </w:r>
    <w:r w:rsidR="00403735">
      <w:br/>
    </w:r>
    <w:r w:rsidR="00403735" w:rsidRPr="00A87475">
      <w:rPr>
        <w:sz w:val="36"/>
        <w:szCs w:val="36"/>
      </w:rPr>
      <w:t>Ústavní 400, 181 00 Praha 8</w:t>
    </w:r>
    <w:r w:rsidR="000D6FC3">
      <w:rPr>
        <w:sz w:val="36"/>
        <w:szCs w:val="36"/>
      </w:rPr>
      <w:br/>
    </w:r>
    <w:r w:rsidR="00403735">
      <w:tab/>
    </w:r>
    <w:r w:rsidR="0040373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C0CCC" w14:textId="77777777" w:rsidR="004B41E0" w:rsidRDefault="004B41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F5C82"/>
    <w:multiLevelType w:val="hybridMultilevel"/>
    <w:tmpl w:val="59E4DF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435E"/>
    <w:multiLevelType w:val="hybridMultilevel"/>
    <w:tmpl w:val="B7B6613C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13B21"/>
    <w:multiLevelType w:val="hybridMultilevel"/>
    <w:tmpl w:val="6042443A"/>
    <w:lvl w:ilvl="0" w:tplc="FAB8FF7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7678D"/>
    <w:multiLevelType w:val="hybridMultilevel"/>
    <w:tmpl w:val="C4848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835A0D"/>
    <w:multiLevelType w:val="hybridMultilevel"/>
    <w:tmpl w:val="528AFE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F1F6A"/>
    <w:multiLevelType w:val="hybridMultilevel"/>
    <w:tmpl w:val="6FB287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497495">
    <w:abstractNumId w:val="4"/>
  </w:num>
  <w:num w:numId="2" w16cid:durableId="1049232441">
    <w:abstractNumId w:val="5"/>
  </w:num>
  <w:num w:numId="3" w16cid:durableId="546531229">
    <w:abstractNumId w:val="0"/>
  </w:num>
  <w:num w:numId="4" w16cid:durableId="952983640">
    <w:abstractNumId w:val="1"/>
  </w:num>
  <w:num w:numId="5" w16cid:durableId="1931155026">
    <w:abstractNumId w:val="2"/>
  </w:num>
  <w:num w:numId="6" w16cid:durableId="4564596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05"/>
    <w:rsid w:val="00016B55"/>
    <w:rsid w:val="0002358D"/>
    <w:rsid w:val="00045EFC"/>
    <w:rsid w:val="00046EA2"/>
    <w:rsid w:val="00052678"/>
    <w:rsid w:val="000B5361"/>
    <w:rsid w:val="000D6FC3"/>
    <w:rsid w:val="000E6735"/>
    <w:rsid w:val="000F63DC"/>
    <w:rsid w:val="00155FA7"/>
    <w:rsid w:val="00175D1B"/>
    <w:rsid w:val="0017719E"/>
    <w:rsid w:val="00185D2A"/>
    <w:rsid w:val="001B68B2"/>
    <w:rsid w:val="001F251C"/>
    <w:rsid w:val="00230AD7"/>
    <w:rsid w:val="00255E28"/>
    <w:rsid w:val="002577CF"/>
    <w:rsid w:val="002633CC"/>
    <w:rsid w:val="00292657"/>
    <w:rsid w:val="00292A4F"/>
    <w:rsid w:val="002B0234"/>
    <w:rsid w:val="002C1C16"/>
    <w:rsid w:val="002D7392"/>
    <w:rsid w:val="002E41F5"/>
    <w:rsid w:val="002E6136"/>
    <w:rsid w:val="00312AB7"/>
    <w:rsid w:val="00323BD1"/>
    <w:rsid w:val="00346BEB"/>
    <w:rsid w:val="00380023"/>
    <w:rsid w:val="003938DF"/>
    <w:rsid w:val="003B6D44"/>
    <w:rsid w:val="003C75DC"/>
    <w:rsid w:val="003E6FAD"/>
    <w:rsid w:val="003F4856"/>
    <w:rsid w:val="003F4A06"/>
    <w:rsid w:val="003F67FB"/>
    <w:rsid w:val="00403735"/>
    <w:rsid w:val="0043340D"/>
    <w:rsid w:val="00441930"/>
    <w:rsid w:val="00466738"/>
    <w:rsid w:val="004737A0"/>
    <w:rsid w:val="004737D0"/>
    <w:rsid w:val="00486E50"/>
    <w:rsid w:val="00495C14"/>
    <w:rsid w:val="004B41E0"/>
    <w:rsid w:val="004D06AF"/>
    <w:rsid w:val="004E1665"/>
    <w:rsid w:val="005029DE"/>
    <w:rsid w:val="0051595E"/>
    <w:rsid w:val="00530547"/>
    <w:rsid w:val="0055578E"/>
    <w:rsid w:val="0056790C"/>
    <w:rsid w:val="005766D5"/>
    <w:rsid w:val="005773F0"/>
    <w:rsid w:val="00580B49"/>
    <w:rsid w:val="00586F95"/>
    <w:rsid w:val="00595453"/>
    <w:rsid w:val="005E1005"/>
    <w:rsid w:val="00626D21"/>
    <w:rsid w:val="00627035"/>
    <w:rsid w:val="00680D67"/>
    <w:rsid w:val="006C4DEE"/>
    <w:rsid w:val="006D3B28"/>
    <w:rsid w:val="006F44AA"/>
    <w:rsid w:val="00707AD0"/>
    <w:rsid w:val="00713407"/>
    <w:rsid w:val="00733EAA"/>
    <w:rsid w:val="00736A80"/>
    <w:rsid w:val="00747AFB"/>
    <w:rsid w:val="00756E20"/>
    <w:rsid w:val="007A2C5C"/>
    <w:rsid w:val="007B7FEC"/>
    <w:rsid w:val="007C4A24"/>
    <w:rsid w:val="007E4D34"/>
    <w:rsid w:val="007F5CC3"/>
    <w:rsid w:val="00807FA1"/>
    <w:rsid w:val="00815F85"/>
    <w:rsid w:val="008A3611"/>
    <w:rsid w:val="00901459"/>
    <w:rsid w:val="009657E8"/>
    <w:rsid w:val="0096669A"/>
    <w:rsid w:val="00984956"/>
    <w:rsid w:val="009C6C1F"/>
    <w:rsid w:val="009D2E92"/>
    <w:rsid w:val="009E5776"/>
    <w:rsid w:val="009F1694"/>
    <w:rsid w:val="00A03662"/>
    <w:rsid w:val="00A05509"/>
    <w:rsid w:val="00A14253"/>
    <w:rsid w:val="00A26DD6"/>
    <w:rsid w:val="00A3420B"/>
    <w:rsid w:val="00A71B08"/>
    <w:rsid w:val="00A87475"/>
    <w:rsid w:val="00AA7DA4"/>
    <w:rsid w:val="00AB1838"/>
    <w:rsid w:val="00AC41B3"/>
    <w:rsid w:val="00AC7073"/>
    <w:rsid w:val="00AD0085"/>
    <w:rsid w:val="00AE2A40"/>
    <w:rsid w:val="00B11428"/>
    <w:rsid w:val="00B14350"/>
    <w:rsid w:val="00B1510F"/>
    <w:rsid w:val="00B23426"/>
    <w:rsid w:val="00B41A5D"/>
    <w:rsid w:val="00B45867"/>
    <w:rsid w:val="00B517A9"/>
    <w:rsid w:val="00B65368"/>
    <w:rsid w:val="00BA3CD9"/>
    <w:rsid w:val="00BA4FCE"/>
    <w:rsid w:val="00BB6087"/>
    <w:rsid w:val="00BC4397"/>
    <w:rsid w:val="00BC793A"/>
    <w:rsid w:val="00BD5E9F"/>
    <w:rsid w:val="00C13AE6"/>
    <w:rsid w:val="00C2085F"/>
    <w:rsid w:val="00C403CA"/>
    <w:rsid w:val="00C51191"/>
    <w:rsid w:val="00C634D4"/>
    <w:rsid w:val="00C87C0E"/>
    <w:rsid w:val="00C93DA9"/>
    <w:rsid w:val="00CE5974"/>
    <w:rsid w:val="00CF5D20"/>
    <w:rsid w:val="00D031C1"/>
    <w:rsid w:val="00D21022"/>
    <w:rsid w:val="00D27C74"/>
    <w:rsid w:val="00D335B1"/>
    <w:rsid w:val="00D41F49"/>
    <w:rsid w:val="00D63BBB"/>
    <w:rsid w:val="00D966F9"/>
    <w:rsid w:val="00DC423F"/>
    <w:rsid w:val="00DC7263"/>
    <w:rsid w:val="00DE5641"/>
    <w:rsid w:val="00E221ED"/>
    <w:rsid w:val="00E2755B"/>
    <w:rsid w:val="00E3232D"/>
    <w:rsid w:val="00E32EBE"/>
    <w:rsid w:val="00E852B0"/>
    <w:rsid w:val="00EB6C4C"/>
    <w:rsid w:val="00ED2CD5"/>
    <w:rsid w:val="00EE01CE"/>
    <w:rsid w:val="00EE1A84"/>
    <w:rsid w:val="00F07194"/>
    <w:rsid w:val="00F34431"/>
    <w:rsid w:val="00F37330"/>
    <w:rsid w:val="00F85D21"/>
    <w:rsid w:val="00FA1FFB"/>
    <w:rsid w:val="00FD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5B38"/>
  <w15:docId w15:val="{A8694E51-0F5A-4730-A7BE-C2455ED4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D2CD5"/>
    <w:pPr>
      <w:spacing w:after="160" w:line="25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3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3735"/>
  </w:style>
  <w:style w:type="paragraph" w:styleId="Zpat">
    <w:name w:val="footer"/>
    <w:basedOn w:val="Normln"/>
    <w:link w:val="ZpatChar"/>
    <w:uiPriority w:val="99"/>
    <w:unhideWhenUsed/>
    <w:rsid w:val="004037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3735"/>
  </w:style>
  <w:style w:type="paragraph" w:styleId="Textbubliny">
    <w:name w:val="Balloon Text"/>
    <w:basedOn w:val="Normln"/>
    <w:link w:val="TextbublinyChar"/>
    <w:uiPriority w:val="99"/>
    <w:semiHidden/>
    <w:unhideWhenUsed/>
    <w:rsid w:val="00403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373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938DF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03662"/>
    <w:rPr>
      <w:color w:val="0000FF" w:themeColor="hyperlink"/>
      <w:u w:val="single"/>
    </w:rPr>
  </w:style>
  <w:style w:type="paragraph" w:styleId="Zkladntext">
    <w:name w:val="Body Text"/>
    <w:basedOn w:val="Normln"/>
    <w:link w:val="ZkladntextChar"/>
    <w:uiPriority w:val="99"/>
    <w:rsid w:val="0017719E"/>
    <w:pPr>
      <w:autoSpaceDE w:val="0"/>
      <w:autoSpaceDN w:val="0"/>
      <w:adjustRightInd w:val="0"/>
      <w:spacing w:after="0" w:line="240" w:lineRule="auto"/>
      <w:ind w:firstLine="68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7719E"/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F5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gg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uthova\Documents\Vlastn&#237;%20&#353;ablony%20Office\hlavicka_c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095D178987F04C9B6BA1857E317B5A" ma:contentTypeVersion="12" ma:contentTypeDescription="Vytvoří nový dokument" ma:contentTypeScope="" ma:versionID="f1f1ad0dac53ab0674b362a069f3e6f5">
  <xsd:schema xmlns:xsd="http://www.w3.org/2001/XMLSchema" xmlns:xs="http://www.w3.org/2001/XMLSchema" xmlns:p="http://schemas.microsoft.com/office/2006/metadata/properties" xmlns:ns2="c685fe25-6894-4067-9f56-d2b4149e02d3" xmlns:ns3="1427fcd1-af7a-46ae-8764-4c0e878c91b9" targetNamespace="http://schemas.microsoft.com/office/2006/metadata/properties" ma:root="true" ma:fieldsID="d30f30ab919afc9f597563533af1fda3" ns2:_="" ns3:_="">
    <xsd:import namespace="c685fe25-6894-4067-9f56-d2b4149e02d3"/>
    <xsd:import namespace="1427fcd1-af7a-46ae-8764-4c0e878c9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85fe25-6894-4067-9f56-d2b4149e0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1df25cc-6cb2-4830-b3dd-7fbb7463ee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7fcd1-af7a-46ae-8764-4c0e878c91b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c536683-8a1d-48b3-8ce9-06bcc32e5512}" ma:internalName="TaxCatchAll" ma:showField="CatchAllData" ma:web="1427fcd1-af7a-46ae-8764-4c0e878c91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27fcd1-af7a-46ae-8764-4c0e878c91b9" xsi:nil="true"/>
    <lcf76f155ced4ddcb4097134ff3c332f xmlns="c685fe25-6894-4067-9f56-d2b4149e02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AFD5DE-C408-408B-8184-4973BD9C76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B489DA-01C6-4BCC-8CD1-CA9017B53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85fe25-6894-4067-9f56-d2b4149e02d3"/>
    <ds:schemaRef ds:uri="1427fcd1-af7a-46ae-8764-4c0e878c9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93E514-A42E-4CBB-8732-3FFAE4B48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6DA745-0FBF-4D38-97D3-9E4C89D43808}">
  <ds:schemaRefs>
    <ds:schemaRef ds:uri="http://schemas.microsoft.com/office/2006/metadata/properties"/>
    <ds:schemaRef ds:uri="http://schemas.microsoft.com/office/infopath/2007/PartnerControls"/>
    <ds:schemaRef ds:uri="1427fcd1-af7a-46ae-8764-4c0e878c91b9"/>
    <ds:schemaRef ds:uri="c685fe25-6894-4067-9f56-d2b4149e02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hlavicka_cs</Template>
  <TotalTime>3613</TotalTime>
  <Pages>1</Pages>
  <Words>95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Gymnázium, Praha 8, Ústavní 400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Guthová Martina</dc:creator>
  <cp:lastModifiedBy>Lojínová, Andrea</cp:lastModifiedBy>
  <cp:revision>86</cp:revision>
  <cp:lastPrinted>2025-03-24T14:39:00Z</cp:lastPrinted>
  <dcterms:created xsi:type="dcterms:W3CDTF">2017-10-13T12:21:00Z</dcterms:created>
  <dcterms:modified xsi:type="dcterms:W3CDTF">2026-08-31T20:32:00Z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0x010100D9095D178987F04C9B6BA1857E317B5A</vt:lpwstr>
  </property>
  <property fmtid="{D5CDD505-2E9C-101B-9397-08002B2CF9AE}" pid="3" name="Order">
    <vt:r8>93600</vt:r8>
  </property>
  <property fmtid="{D5CDD505-2E9C-101B-9397-08002B2CF9AE}" pid="4" name="MediaServiceImageTags">
    <vt:lpwstr/>
  </property>
</Properties>
</file>